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907" w:rsidRDefault="00911907" w:rsidP="00911907">
      <w:pPr>
        <w:rPr>
          <w:rFonts w:ascii="Calibri" w:hAnsi="Calibri" w:cs="Tahoma"/>
          <w:b/>
          <w:sz w:val="28"/>
          <w:szCs w:val="28"/>
        </w:rPr>
      </w:pPr>
    </w:p>
    <w:p w:rsidR="00F57BD2" w:rsidRDefault="00F57BD2" w:rsidP="00F57BD2">
      <w:pPr>
        <w:rPr>
          <w:rFonts w:ascii="Calibri" w:hAnsi="Calibri" w:cs="Tahoma"/>
          <w:b/>
          <w:sz w:val="28"/>
          <w:szCs w:val="28"/>
        </w:rPr>
      </w:pPr>
      <w:r>
        <w:rPr>
          <w:rFonts w:ascii="Calibri" w:hAnsi="Calibri" w:cs="Tahoma"/>
          <w:b/>
          <w:sz w:val="28"/>
          <w:szCs w:val="28"/>
        </w:rPr>
        <w:t>Anmeldeformular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BE26D3">
      <w:pPr>
        <w:textAlignment w:val="baseline"/>
        <w:rPr>
          <w:rFonts w:ascii="Calibri" w:hAnsi="Calibri"/>
          <w:sz w:val="16"/>
          <w:szCs w:val="16"/>
        </w:rPr>
      </w:pPr>
    </w:p>
    <w:p w:rsidR="00911907" w:rsidRPr="00BE26D3" w:rsidRDefault="00911907" w:rsidP="00BE26D3">
      <w:pPr>
        <w:textAlignment w:val="baseline"/>
        <w:rPr>
          <w:rFonts w:ascii="Calibri" w:hAnsi="Calibri"/>
          <w:sz w:val="16"/>
          <w:szCs w:val="16"/>
        </w:rPr>
      </w:pPr>
    </w:p>
    <w:p w:rsidR="00BE26D3" w:rsidRPr="002120B7" w:rsidRDefault="00753FB1" w:rsidP="00BE26D3">
      <w:pPr>
        <w:spacing w:before="75" w:after="75"/>
        <w:ind w:right="90"/>
        <w:textAlignment w:val="baseline"/>
        <w:outlineLvl w:val="1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 xml:space="preserve">Weiterbildung: </w:t>
      </w:r>
      <w:r w:rsidR="00B623BC" w:rsidRPr="00B623BC">
        <w:rPr>
          <w:rFonts w:ascii="Calibri" w:hAnsi="Calibri"/>
          <w:color w:val="000000"/>
          <w:sz w:val="32"/>
          <w:szCs w:val="32"/>
        </w:rPr>
        <w:t>Layout Workshop für Bewerbungsdossiers</w:t>
      </w:r>
      <w:bookmarkStart w:id="0" w:name="_GoBack"/>
      <w:bookmarkEnd w:id="0"/>
    </w:p>
    <w:p w:rsidR="00F57BD2" w:rsidRDefault="00F57BD2" w:rsidP="00BE26D3">
      <w:pPr>
        <w:textAlignment w:val="baseline"/>
        <w:rPr>
          <w:rFonts w:ascii="Calibri" w:hAnsi="Calibri"/>
          <w:sz w:val="16"/>
          <w:szCs w:val="16"/>
        </w:rPr>
      </w:pPr>
    </w:p>
    <w:p w:rsidR="00911907" w:rsidRPr="00BE26D3" w:rsidRDefault="00911907" w:rsidP="00BE26D3">
      <w:pPr>
        <w:textAlignment w:val="baseline"/>
        <w:rPr>
          <w:rFonts w:ascii="Calibri" w:hAnsi="Calibri"/>
          <w:sz w:val="16"/>
          <w:szCs w:val="16"/>
        </w:rPr>
      </w:pPr>
    </w:p>
    <w:p w:rsidR="00911907" w:rsidRDefault="00753FB1" w:rsidP="000875D2">
      <w:pPr>
        <w:spacing w:line="285" w:lineRule="atLeast"/>
        <w:ind w:right="120"/>
        <w:textAlignment w:val="baseline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 w:cs="Tahoma"/>
          <w:sz w:val="22"/>
          <w:szCs w:val="22"/>
        </w:rPr>
        <w:t>Kursdatum</w:t>
      </w:r>
      <w:r>
        <w:rPr>
          <w:rFonts w:ascii="Calibri" w:hAnsi="Calibri" w:cs="Tahoma"/>
          <w:sz w:val="22"/>
          <w:szCs w:val="22"/>
        </w:rPr>
        <w:tab/>
      </w:r>
      <w:r w:rsidR="00D41615">
        <w:rPr>
          <w:rFonts w:ascii="Calibri" w:hAnsi="Calibri" w:cs="Tahoma"/>
          <w:sz w:val="22"/>
          <w:szCs w:val="22"/>
        </w:rPr>
        <w:tab/>
      </w:r>
      <w:r w:rsidR="00554406">
        <w:rPr>
          <w:rFonts w:ascii="Calibri" w:hAnsi="Calibri" w:cs="Tahoma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:rsidR="000875D2" w:rsidRDefault="000875D2" w:rsidP="00F57BD2">
      <w:pPr>
        <w:rPr>
          <w:rFonts w:ascii="Calibri" w:hAnsi="Calibri" w:cs="Tahoma"/>
          <w:sz w:val="22"/>
          <w:szCs w:val="22"/>
        </w:rPr>
      </w:pPr>
    </w:p>
    <w:p w:rsidR="00BE26D3" w:rsidRDefault="00BE26D3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Name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Vorname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Strasse / Nr.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PLZ  /  Ort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Telefonnummer P</w:t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Telefonnummer G</w:t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Rechnungsadresse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(falls abweichend)</w:t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……………………………………………………………………………………………………………………………….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57BD2" w:rsidRDefault="000F58F5" w:rsidP="00F57BD2">
      <w:pPr>
        <w:rPr>
          <w:rFonts w:ascii="Calibri" w:hAnsi="Calibri" w:cs="Tahoma"/>
          <w:sz w:val="22"/>
          <w:szCs w:val="22"/>
        </w:rPr>
      </w:pPr>
      <w:r>
        <w:pict>
          <v:oval id="_x0000_s1028" style="position:absolute;margin-left:8.65pt;margin-top:11.4pt;width:16.5pt;height:17.25pt;z-index:1"/>
        </w:pict>
      </w:r>
    </w:p>
    <w:p w:rsidR="00126A67" w:rsidRDefault="00F57BD2" w:rsidP="00126A67">
      <w:pPr>
        <w:ind w:firstLine="708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Ich habe die allgemeinen Vertragsbedingungen gelesen</w:t>
      </w:r>
      <w:r>
        <w:rPr>
          <w:rFonts w:ascii="Calibri" w:hAnsi="Calibri" w:cs="Tahoma"/>
          <w:sz w:val="22"/>
          <w:szCs w:val="22"/>
        </w:rPr>
        <w:tab/>
      </w:r>
      <w:r w:rsidR="00126A67">
        <w:rPr>
          <w:rFonts w:ascii="Calibri" w:hAnsi="Calibri" w:cs="Tahoma"/>
          <w:sz w:val="22"/>
          <w:szCs w:val="22"/>
        </w:rPr>
        <w:t xml:space="preserve"> und verstanden</w:t>
      </w:r>
    </w:p>
    <w:p w:rsidR="00F57BD2" w:rsidRDefault="00F57BD2" w:rsidP="00F57BD2">
      <w:pPr>
        <w:rPr>
          <w:rFonts w:ascii="Calibri" w:hAnsi="Calibri" w:cs="Tahoma"/>
          <w:sz w:val="22"/>
          <w:szCs w:val="22"/>
        </w:rPr>
      </w:pPr>
    </w:p>
    <w:p w:rsidR="00FD54CE" w:rsidRPr="00965AB1" w:rsidRDefault="00FD54CE" w:rsidP="00D41615">
      <w:pPr>
        <w:rPr>
          <w:rFonts w:ascii="Calibri" w:hAnsi="Calibri"/>
          <w:sz w:val="22"/>
          <w:szCs w:val="22"/>
          <w:bdr w:val="none" w:sz="0" w:space="0" w:color="auto" w:frame="1"/>
        </w:rPr>
      </w:pPr>
    </w:p>
    <w:p w:rsidR="00F57BD2" w:rsidRPr="004B4237" w:rsidRDefault="004B4237" w:rsidP="00FD54CE">
      <w:pPr>
        <w:pStyle w:val="Textkrper"/>
        <w:rPr>
          <w:rFonts w:ascii="Calibri" w:hAnsi="Calibri"/>
          <w:b/>
          <w:sz w:val="22"/>
          <w:szCs w:val="22"/>
          <w:bdr w:val="none" w:sz="0" w:space="0" w:color="auto" w:frame="1"/>
          <w:lang w:val="de-CH"/>
        </w:rPr>
      </w:pPr>
      <w:r w:rsidRPr="004B4237">
        <w:rPr>
          <w:rFonts w:ascii="Calibri" w:hAnsi="Calibri"/>
          <w:b/>
          <w:sz w:val="22"/>
          <w:szCs w:val="22"/>
          <w:bdr w:val="none" w:sz="0" w:space="0" w:color="auto" w:frame="1"/>
          <w:lang w:val="de-CH"/>
        </w:rPr>
        <w:t>Senden an</w:t>
      </w:r>
    </w:p>
    <w:p w:rsidR="004B4237" w:rsidRDefault="004B4237" w:rsidP="00392B62">
      <w:pPr>
        <w:pStyle w:val="Textkrper"/>
        <w:numPr>
          <w:ilvl w:val="0"/>
          <w:numId w:val="35"/>
        </w:numPr>
        <w:spacing w:after="0"/>
        <w:rPr>
          <w:rFonts w:ascii="Calibri" w:hAnsi="Calibri"/>
          <w:sz w:val="22"/>
          <w:szCs w:val="22"/>
          <w:bdr w:val="none" w:sz="0" w:space="0" w:color="auto" w:frame="1"/>
          <w:lang w:val="de-CH"/>
        </w:rPr>
      </w:pPr>
      <w:r>
        <w:rPr>
          <w:rFonts w:ascii="Calibri" w:hAnsi="Calibri"/>
          <w:sz w:val="22"/>
          <w:szCs w:val="22"/>
          <w:bdr w:val="none" w:sz="0" w:space="0" w:color="auto" w:frame="1"/>
          <w:lang w:val="de-CH"/>
        </w:rPr>
        <w:t xml:space="preserve">CreaLengo GmbH – Sekretariat – Alte Landstrasse 13 – 4657 </w:t>
      </w:r>
      <w:proofErr w:type="spellStart"/>
      <w:r>
        <w:rPr>
          <w:rFonts w:ascii="Calibri" w:hAnsi="Calibri"/>
          <w:sz w:val="22"/>
          <w:szCs w:val="22"/>
          <w:bdr w:val="none" w:sz="0" w:space="0" w:color="auto" w:frame="1"/>
          <w:lang w:val="de-CH"/>
        </w:rPr>
        <w:t>Dulliken</w:t>
      </w:r>
      <w:proofErr w:type="spellEnd"/>
    </w:p>
    <w:p w:rsidR="004B4237" w:rsidRPr="00753FB1" w:rsidRDefault="00392B62" w:rsidP="006F7CBF">
      <w:pPr>
        <w:pStyle w:val="Textkrper"/>
        <w:numPr>
          <w:ilvl w:val="0"/>
          <w:numId w:val="35"/>
        </w:numPr>
        <w:spacing w:after="0"/>
        <w:rPr>
          <w:rFonts w:ascii="Calibri" w:hAnsi="Calibri"/>
          <w:sz w:val="22"/>
          <w:szCs w:val="22"/>
          <w:bdr w:val="none" w:sz="0" w:space="0" w:color="auto" w:frame="1"/>
          <w:lang w:val="de-CH"/>
        </w:rPr>
      </w:pPr>
      <w:r w:rsidRPr="00753FB1">
        <w:rPr>
          <w:rFonts w:ascii="Calibri" w:hAnsi="Calibri"/>
          <w:sz w:val="22"/>
          <w:szCs w:val="22"/>
          <w:bdr w:val="none" w:sz="0" w:space="0" w:color="auto" w:frame="1"/>
          <w:lang w:val="de-CH"/>
        </w:rPr>
        <w:t>o</w:t>
      </w:r>
      <w:r w:rsidR="004B4237" w:rsidRPr="00753FB1">
        <w:rPr>
          <w:rFonts w:ascii="Calibri" w:hAnsi="Calibri"/>
          <w:sz w:val="22"/>
          <w:szCs w:val="22"/>
          <w:bdr w:val="none" w:sz="0" w:space="0" w:color="auto" w:frame="1"/>
          <w:lang w:val="de-CH"/>
        </w:rPr>
        <w:t>der</w:t>
      </w:r>
      <w:r w:rsidRPr="00753FB1">
        <w:rPr>
          <w:rFonts w:ascii="Calibri" w:hAnsi="Calibri"/>
          <w:sz w:val="22"/>
          <w:szCs w:val="22"/>
          <w:bdr w:val="none" w:sz="0" w:space="0" w:color="auto" w:frame="1"/>
          <w:lang w:val="de-CH"/>
        </w:rPr>
        <w:t xml:space="preserve"> per Mail</w:t>
      </w:r>
      <w:r w:rsidR="00753FB1" w:rsidRPr="00753FB1">
        <w:rPr>
          <w:rFonts w:ascii="Calibri" w:hAnsi="Calibri"/>
          <w:sz w:val="22"/>
          <w:szCs w:val="22"/>
          <w:bdr w:val="none" w:sz="0" w:space="0" w:color="auto" w:frame="1"/>
          <w:lang w:val="de-CH"/>
        </w:rPr>
        <w:t xml:space="preserve"> an </w:t>
      </w:r>
      <w:hyperlink r:id="rId7" w:history="1">
        <w:r w:rsidR="00753FB1" w:rsidRPr="000A5E9A">
          <w:rPr>
            <w:rStyle w:val="Hyperlink"/>
            <w:rFonts w:ascii="Calibri" w:hAnsi="Calibri"/>
            <w:sz w:val="22"/>
            <w:szCs w:val="22"/>
            <w:bdr w:val="none" w:sz="0" w:space="0" w:color="auto" w:frame="1"/>
            <w:lang w:val="de-CH"/>
          </w:rPr>
          <w:t>sekretariat@crealengo.ch</w:t>
        </w:r>
      </w:hyperlink>
      <w:r w:rsidR="00753FB1">
        <w:rPr>
          <w:rFonts w:ascii="Calibri" w:hAnsi="Calibri"/>
          <w:sz w:val="22"/>
          <w:szCs w:val="22"/>
          <w:bdr w:val="none" w:sz="0" w:space="0" w:color="auto" w:frame="1"/>
          <w:lang w:val="de-CH"/>
        </w:rPr>
        <w:t xml:space="preserve"> </w:t>
      </w:r>
    </w:p>
    <w:sectPr w:rsidR="004B4237" w:rsidRPr="00753FB1" w:rsidSect="00532841">
      <w:headerReference w:type="default" r:id="rId8"/>
      <w:footerReference w:type="default" r:id="rId9"/>
      <w:pgSz w:w="11906" w:h="16838"/>
      <w:pgMar w:top="1417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8F5" w:rsidRDefault="000F58F5">
      <w:r>
        <w:separator/>
      </w:r>
    </w:p>
  </w:endnote>
  <w:endnote w:type="continuationSeparator" w:id="0">
    <w:p w:rsidR="000F58F5" w:rsidRDefault="000F5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heSans Swisscom Light">
    <w:altName w:val="Segoe Script"/>
    <w:charset w:val="00"/>
    <w:family w:val="swiss"/>
    <w:pitch w:val="variable"/>
    <w:sig w:usb0="80000027" w:usb1="5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8C" w:rsidRDefault="000F58F5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19.4pt;margin-top:-39.75pt;width:1in;height:70.85pt;z-index:-1;mso-position-horizontal-relative:text;mso-position-vertical-relative:text;mso-width-relative:page;mso-height-relative:page" wrapcoords="-251 0 -251 21346 21600 21346 21600 0 -251 0">
          <v:imagedata r:id="rId1" o:title="Logo Weiterbildungsgutschein"/>
          <w10:wrap type="tigh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8F5" w:rsidRDefault="000F58F5">
      <w:r>
        <w:separator/>
      </w:r>
    </w:p>
  </w:footnote>
  <w:footnote w:type="continuationSeparator" w:id="0">
    <w:p w:rsidR="000F58F5" w:rsidRDefault="000F5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9D" w:rsidRPr="00EA3DFF" w:rsidRDefault="000F58F5" w:rsidP="0037539D">
    <w:pPr>
      <w:pStyle w:val="Kopfzeile"/>
      <w:ind w:left="3960"/>
      <w:jc w:val="right"/>
      <w:rPr>
        <w:rFonts w:ascii="Calibri" w:hAnsi="Calibri" w:cs="Tahoma"/>
        <w:color w:val="2D4191"/>
        <w:sz w:val="14"/>
        <w:szCs w:val="14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14.55pt;margin-top:-10.55pt;width:216.3pt;height:62.4pt;z-index:1" wrapcoords="-36 0 -36 21475 21600 21475 21600 0 -36 0">
          <v:imagedata r:id="rId1" o:title=""/>
        </v:shape>
      </w:pict>
    </w:r>
  </w:p>
  <w:p w:rsidR="00A71FBC" w:rsidRPr="00EA3DFF" w:rsidRDefault="00A71FBC" w:rsidP="00A71FBC">
    <w:pPr>
      <w:pStyle w:val="Kopfzeile"/>
      <w:ind w:left="3960"/>
      <w:jc w:val="right"/>
      <w:rPr>
        <w:rFonts w:ascii="Calibri" w:hAnsi="Calibri" w:cs="Tahoma"/>
        <w:color w:val="2D4191"/>
        <w:sz w:val="14"/>
        <w:szCs w:val="14"/>
      </w:rPr>
    </w:pPr>
  </w:p>
  <w:p w:rsidR="00A71FBC" w:rsidRPr="00EA3DFF" w:rsidRDefault="00FF6D2C" w:rsidP="00A71FBC">
    <w:pPr>
      <w:pStyle w:val="Kopfzeile"/>
      <w:ind w:left="3960"/>
      <w:jc w:val="right"/>
      <w:rPr>
        <w:rFonts w:ascii="Calibri" w:hAnsi="Calibri" w:cs="Tahoma"/>
        <w:color w:val="2D4191"/>
        <w:sz w:val="16"/>
        <w:szCs w:val="16"/>
      </w:rPr>
    </w:pPr>
    <w:r w:rsidRPr="00EA3DFF">
      <w:rPr>
        <w:rFonts w:ascii="Calibri" w:hAnsi="Calibri" w:cs="Tahoma"/>
        <w:color w:val="2D4191"/>
        <w:sz w:val="16"/>
        <w:szCs w:val="16"/>
      </w:rPr>
      <w:t>Alte Landstrasse 13</w:t>
    </w:r>
    <w:r w:rsidR="0037539D" w:rsidRPr="00EA3DFF">
      <w:rPr>
        <w:rFonts w:ascii="Calibri" w:hAnsi="Calibri" w:cs="Tahoma"/>
        <w:color w:val="2D4191"/>
        <w:sz w:val="16"/>
        <w:szCs w:val="16"/>
      </w:rPr>
      <w:t xml:space="preserve"> </w:t>
    </w:r>
    <w:r w:rsidR="00A94F5A" w:rsidRPr="00EA3DFF">
      <w:rPr>
        <w:rFonts w:ascii="Calibri" w:hAnsi="Calibri" w:cs="Tahoma"/>
        <w:color w:val="2D4191"/>
        <w:sz w:val="16"/>
        <w:szCs w:val="16"/>
      </w:rPr>
      <w:sym w:font="Wingdings" w:char="F09E"/>
    </w:r>
    <w:r w:rsidR="00593200" w:rsidRPr="00EA3DFF">
      <w:rPr>
        <w:rFonts w:ascii="Calibri" w:hAnsi="Calibri" w:cs="Tahoma"/>
        <w:color w:val="2D4191"/>
        <w:sz w:val="16"/>
        <w:szCs w:val="16"/>
      </w:rPr>
      <w:t xml:space="preserve"> </w:t>
    </w:r>
    <w:r w:rsidR="0037539D" w:rsidRPr="00EA3DFF">
      <w:rPr>
        <w:rFonts w:ascii="Calibri" w:hAnsi="Calibri" w:cs="Tahoma"/>
        <w:color w:val="2D4191"/>
        <w:sz w:val="16"/>
        <w:szCs w:val="16"/>
      </w:rPr>
      <w:t xml:space="preserve">CH - </w:t>
    </w:r>
    <w:r w:rsidRPr="00EA3DFF">
      <w:rPr>
        <w:rFonts w:ascii="Calibri" w:hAnsi="Calibri" w:cs="Tahoma"/>
        <w:color w:val="2D4191"/>
        <w:sz w:val="16"/>
        <w:szCs w:val="16"/>
      </w:rPr>
      <w:t>4657 Dulliken</w:t>
    </w:r>
  </w:p>
  <w:p w:rsidR="00A71FBC" w:rsidRPr="00EA3DFF" w:rsidRDefault="000F58F5" w:rsidP="00A71FBC">
    <w:pPr>
      <w:pStyle w:val="Kopfzeile"/>
      <w:ind w:left="3960"/>
      <w:jc w:val="right"/>
      <w:rPr>
        <w:rFonts w:ascii="Calibri" w:hAnsi="Calibri" w:cs="Tahoma"/>
        <w:color w:val="2D4191"/>
        <w:sz w:val="8"/>
        <w:szCs w:val="8"/>
      </w:rPr>
    </w:pPr>
    <w:r>
      <w:rPr>
        <w:rFonts w:ascii="Calibri" w:hAnsi="Calibri" w:cs="Tahoma"/>
        <w:noProof/>
        <w:sz w:val="8"/>
        <w:szCs w:val="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201.75pt;margin-top:2.95pt;width:280.95pt;height:0;z-index:2" o:connectortype="straight" strokecolor="#2d4191"/>
      </w:pict>
    </w:r>
    <w:r w:rsidR="00A71FBC" w:rsidRPr="00EA3DFF">
      <w:rPr>
        <w:rFonts w:ascii="Calibri" w:hAnsi="Calibri" w:cs="Tahoma"/>
        <w:color w:val="2D4191"/>
        <w:sz w:val="8"/>
        <w:szCs w:val="8"/>
      </w:rPr>
      <w:t xml:space="preserve"> </w:t>
    </w:r>
  </w:p>
  <w:p w:rsidR="00A71FBC" w:rsidRDefault="00593200" w:rsidP="00A71FBC">
    <w:pPr>
      <w:pStyle w:val="Kopfzeile"/>
      <w:tabs>
        <w:tab w:val="clear" w:pos="4536"/>
      </w:tabs>
      <w:ind w:left="3960"/>
      <w:jc w:val="right"/>
      <w:rPr>
        <w:rFonts w:ascii="Calibri" w:hAnsi="Calibri" w:cs="Tahoma"/>
        <w:color w:val="2D4191"/>
        <w:sz w:val="16"/>
        <w:szCs w:val="16"/>
      </w:rPr>
    </w:pPr>
    <w:r w:rsidRPr="00EA3DFF">
      <w:rPr>
        <w:rFonts w:ascii="Calibri" w:hAnsi="Calibri" w:cs="Tahoma"/>
        <w:color w:val="2D4191"/>
        <w:sz w:val="16"/>
        <w:szCs w:val="16"/>
      </w:rPr>
      <w:t xml:space="preserve">Büro </w:t>
    </w:r>
    <w:r w:rsidR="00A71FBC" w:rsidRPr="00A71FBC">
      <w:rPr>
        <w:rFonts w:ascii="Calibri" w:hAnsi="Calibri" w:cs="Tahoma"/>
        <w:color w:val="2D4191"/>
        <w:sz w:val="16"/>
        <w:szCs w:val="16"/>
      </w:rPr>
      <w:t>+41 (0)</w:t>
    </w:r>
    <w:r w:rsidRPr="00EA3DFF">
      <w:rPr>
        <w:rFonts w:ascii="Calibri" w:hAnsi="Calibri" w:cs="Tahoma"/>
        <w:color w:val="2D4191"/>
        <w:sz w:val="16"/>
        <w:szCs w:val="16"/>
      </w:rPr>
      <w:t>62 396 03 96</w:t>
    </w:r>
    <w:r w:rsidR="0037539D" w:rsidRPr="00EA3DFF">
      <w:rPr>
        <w:rFonts w:ascii="Calibri" w:hAnsi="Calibri" w:cs="Tahoma"/>
        <w:color w:val="2D4191"/>
        <w:sz w:val="16"/>
        <w:szCs w:val="16"/>
      </w:rPr>
      <w:t xml:space="preserve"> </w:t>
    </w:r>
    <w:r w:rsidR="00A94F5A" w:rsidRPr="00A71FBC">
      <w:rPr>
        <w:rFonts w:ascii="Calibri" w:hAnsi="Calibri" w:cs="Tahoma"/>
        <w:color w:val="2D4191"/>
        <w:sz w:val="16"/>
        <w:szCs w:val="16"/>
      </w:rPr>
      <w:sym w:font="Wingdings" w:char="F09E"/>
    </w:r>
    <w:r w:rsidRPr="00EA3DFF">
      <w:rPr>
        <w:rFonts w:ascii="Calibri" w:hAnsi="Calibri" w:cs="Tahoma"/>
        <w:color w:val="2D4191"/>
        <w:sz w:val="16"/>
        <w:szCs w:val="16"/>
      </w:rPr>
      <w:t xml:space="preserve"> Mobil</w:t>
    </w:r>
    <w:r w:rsidR="00A71FBC" w:rsidRPr="00EA3DFF">
      <w:rPr>
        <w:rFonts w:ascii="Calibri" w:hAnsi="Calibri" w:cs="Tahoma"/>
        <w:color w:val="2D4191"/>
        <w:sz w:val="16"/>
        <w:szCs w:val="16"/>
      </w:rPr>
      <w:t xml:space="preserve"> +41 (0)</w:t>
    </w:r>
    <w:r w:rsidR="00B61046" w:rsidRPr="00EA3DFF">
      <w:rPr>
        <w:rFonts w:ascii="Calibri" w:hAnsi="Calibri" w:cs="Tahoma"/>
        <w:color w:val="2D4191"/>
        <w:sz w:val="16"/>
        <w:szCs w:val="16"/>
      </w:rPr>
      <w:t>79 300 03 96</w:t>
    </w:r>
  </w:p>
  <w:p w:rsidR="00B61046" w:rsidRPr="00EA3DFF" w:rsidRDefault="00593200" w:rsidP="00A71FBC">
    <w:pPr>
      <w:pStyle w:val="Kopfzeile"/>
      <w:tabs>
        <w:tab w:val="clear" w:pos="4536"/>
      </w:tabs>
      <w:ind w:left="3960"/>
      <w:jc w:val="right"/>
      <w:rPr>
        <w:rFonts w:ascii="Calibri" w:hAnsi="Calibri" w:cs="Tahoma"/>
        <w:color w:val="2D4191"/>
        <w:sz w:val="16"/>
        <w:szCs w:val="16"/>
      </w:rPr>
    </w:pPr>
    <w:r w:rsidRPr="00EA3DFF">
      <w:rPr>
        <w:rFonts w:ascii="Calibri" w:hAnsi="Calibri" w:cs="Tahoma"/>
        <w:color w:val="2D4191"/>
        <w:sz w:val="16"/>
        <w:szCs w:val="16"/>
      </w:rPr>
      <w:t xml:space="preserve">www.crealengo.ch </w:t>
    </w:r>
    <w:r w:rsidR="00A94F5A" w:rsidRPr="00A71FBC">
      <w:rPr>
        <w:rFonts w:ascii="Calibri" w:hAnsi="Calibri" w:cs="Tahoma"/>
        <w:color w:val="2D4191"/>
        <w:sz w:val="16"/>
        <w:szCs w:val="16"/>
      </w:rPr>
      <w:sym w:font="Wingdings" w:char="F09E"/>
    </w:r>
    <w:r w:rsidRPr="00EA3DFF">
      <w:rPr>
        <w:rFonts w:ascii="Calibri" w:hAnsi="Calibri" w:cs="Tahoma"/>
        <w:color w:val="2D4191"/>
        <w:sz w:val="16"/>
        <w:szCs w:val="16"/>
      </w:rPr>
      <w:t xml:space="preserve"> </w:t>
    </w:r>
    <w:r w:rsidR="00B61046" w:rsidRPr="00EA3DFF">
      <w:rPr>
        <w:rFonts w:ascii="Calibri" w:hAnsi="Calibri" w:cs="Tahoma"/>
        <w:color w:val="2D4191"/>
        <w:sz w:val="16"/>
        <w:szCs w:val="16"/>
      </w:rPr>
      <w:t>c.zingg@crealengo.ch</w:t>
    </w:r>
  </w:p>
  <w:p w:rsidR="00B61046" w:rsidRPr="000856EE" w:rsidRDefault="00B61046">
    <w:pPr>
      <w:pStyle w:val="Kopfzeile"/>
      <w:rPr>
        <w:rFonts w:ascii="Tahoma" w:hAnsi="Tahoma" w:cs="Tahoma"/>
        <w:color w:val="000099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9F09FF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64D03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134563"/>
    <w:multiLevelType w:val="multilevel"/>
    <w:tmpl w:val="4544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EC3F21"/>
    <w:multiLevelType w:val="multilevel"/>
    <w:tmpl w:val="1D70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6C54A7"/>
    <w:multiLevelType w:val="hybridMultilevel"/>
    <w:tmpl w:val="AEAEDDF8"/>
    <w:lvl w:ilvl="0" w:tplc="DF2AEF96">
      <w:start w:val="1"/>
      <w:numFmt w:val="bullet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409C2"/>
    <w:multiLevelType w:val="hybridMultilevel"/>
    <w:tmpl w:val="3356F9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4030D"/>
    <w:multiLevelType w:val="hybridMultilevel"/>
    <w:tmpl w:val="5F3877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D0D94"/>
    <w:multiLevelType w:val="multilevel"/>
    <w:tmpl w:val="3980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E113AE"/>
    <w:multiLevelType w:val="multilevel"/>
    <w:tmpl w:val="7838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B53F24"/>
    <w:multiLevelType w:val="hybridMultilevel"/>
    <w:tmpl w:val="B726BD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072E3"/>
    <w:multiLevelType w:val="multilevel"/>
    <w:tmpl w:val="8A82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A21A05"/>
    <w:multiLevelType w:val="hybridMultilevel"/>
    <w:tmpl w:val="5C84C0AE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E7485"/>
    <w:multiLevelType w:val="multilevel"/>
    <w:tmpl w:val="A14A0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EB780E"/>
    <w:multiLevelType w:val="hybridMultilevel"/>
    <w:tmpl w:val="2976D968"/>
    <w:lvl w:ilvl="0" w:tplc="0807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 w15:restartNumberingAfterBreak="0">
    <w:nsid w:val="41B448C1"/>
    <w:multiLevelType w:val="multilevel"/>
    <w:tmpl w:val="C018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C43BB4"/>
    <w:multiLevelType w:val="hybridMultilevel"/>
    <w:tmpl w:val="36305B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8084A"/>
    <w:multiLevelType w:val="multilevel"/>
    <w:tmpl w:val="4434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857252"/>
    <w:multiLevelType w:val="hybridMultilevel"/>
    <w:tmpl w:val="E454FB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71C15"/>
    <w:multiLevelType w:val="multilevel"/>
    <w:tmpl w:val="2F3A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DD7191"/>
    <w:multiLevelType w:val="multilevel"/>
    <w:tmpl w:val="15C81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590438E2"/>
    <w:multiLevelType w:val="multilevel"/>
    <w:tmpl w:val="C806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92B079F"/>
    <w:multiLevelType w:val="multilevel"/>
    <w:tmpl w:val="1E06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AB015C"/>
    <w:multiLevelType w:val="multilevel"/>
    <w:tmpl w:val="B970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FC24D6E"/>
    <w:multiLevelType w:val="multilevel"/>
    <w:tmpl w:val="8E62D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85D12D9"/>
    <w:multiLevelType w:val="multilevel"/>
    <w:tmpl w:val="79B4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214B3E"/>
    <w:multiLevelType w:val="hybridMultilevel"/>
    <w:tmpl w:val="AB44021E"/>
    <w:lvl w:ilvl="0" w:tplc="76E48E56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470FF"/>
    <w:multiLevelType w:val="multilevel"/>
    <w:tmpl w:val="5792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B22ED0"/>
    <w:multiLevelType w:val="multilevel"/>
    <w:tmpl w:val="3224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F7D29BA"/>
    <w:multiLevelType w:val="multilevel"/>
    <w:tmpl w:val="0D746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9"/>
  </w:num>
  <w:num w:numId="6">
    <w:abstractNumId w:val="25"/>
  </w:num>
  <w:num w:numId="7">
    <w:abstractNumId w:val="4"/>
  </w:num>
  <w:num w:numId="8">
    <w:abstractNumId w:val="14"/>
  </w:num>
  <w:num w:numId="9">
    <w:abstractNumId w:val="18"/>
  </w:num>
  <w:num w:numId="10">
    <w:abstractNumId w:val="2"/>
  </w:num>
  <w:num w:numId="11">
    <w:abstractNumId w:val="3"/>
  </w:num>
  <w:num w:numId="12">
    <w:abstractNumId w:val="22"/>
  </w:num>
  <w:num w:numId="13">
    <w:abstractNumId w:val="10"/>
  </w:num>
  <w:num w:numId="14">
    <w:abstractNumId w:val="24"/>
  </w:num>
  <w:num w:numId="15">
    <w:abstractNumId w:val="20"/>
  </w:num>
  <w:num w:numId="16">
    <w:abstractNumId w:val="27"/>
  </w:num>
  <w:num w:numId="17">
    <w:abstractNumId w:val="7"/>
  </w:num>
  <w:num w:numId="18">
    <w:abstractNumId w:val="23"/>
  </w:num>
  <w:num w:numId="19">
    <w:abstractNumId w:val="9"/>
  </w:num>
  <w:num w:numId="20">
    <w:abstractNumId w:val="15"/>
  </w:num>
  <w:num w:numId="21">
    <w:abstractNumId w:val="27"/>
  </w:num>
  <w:num w:numId="22">
    <w:abstractNumId w:val="7"/>
  </w:num>
  <w:num w:numId="23">
    <w:abstractNumId w:val="23"/>
  </w:num>
  <w:num w:numId="24">
    <w:abstractNumId w:val="3"/>
  </w:num>
  <w:num w:numId="25">
    <w:abstractNumId w:val="11"/>
  </w:num>
  <w:num w:numId="26">
    <w:abstractNumId w:val="28"/>
  </w:num>
  <w:num w:numId="27">
    <w:abstractNumId w:val="26"/>
  </w:num>
  <w:num w:numId="28">
    <w:abstractNumId w:val="13"/>
  </w:num>
  <w:num w:numId="29">
    <w:abstractNumId w:val="16"/>
  </w:num>
  <w:num w:numId="30">
    <w:abstractNumId w:val="17"/>
  </w:num>
  <w:num w:numId="31">
    <w:abstractNumId w:val="5"/>
  </w:num>
  <w:num w:numId="32">
    <w:abstractNumId w:val="8"/>
  </w:num>
  <w:num w:numId="33">
    <w:abstractNumId w:val="21"/>
  </w:num>
  <w:num w:numId="34">
    <w:abstractNumId w:val="12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5">
      <o:colormru v:ext="edit" colors="#039"/>
    </o:shapedefaults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6027"/>
    <w:rsid w:val="000441DA"/>
    <w:rsid w:val="00065E13"/>
    <w:rsid w:val="0007285F"/>
    <w:rsid w:val="000856EE"/>
    <w:rsid w:val="000875D2"/>
    <w:rsid w:val="000D6027"/>
    <w:rsid w:val="000F58F5"/>
    <w:rsid w:val="00123EE2"/>
    <w:rsid w:val="00126A67"/>
    <w:rsid w:val="00142755"/>
    <w:rsid w:val="00151011"/>
    <w:rsid w:val="00177B5D"/>
    <w:rsid w:val="001907A2"/>
    <w:rsid w:val="001B1EA7"/>
    <w:rsid w:val="001C3C8C"/>
    <w:rsid w:val="001D3E83"/>
    <w:rsid w:val="002120B7"/>
    <w:rsid w:val="00264479"/>
    <w:rsid w:val="00274DDD"/>
    <w:rsid w:val="002E33BC"/>
    <w:rsid w:val="002F1BC6"/>
    <w:rsid w:val="003569B9"/>
    <w:rsid w:val="0037539D"/>
    <w:rsid w:val="0037786A"/>
    <w:rsid w:val="00392B62"/>
    <w:rsid w:val="003D62BD"/>
    <w:rsid w:val="003E0F99"/>
    <w:rsid w:val="003F0031"/>
    <w:rsid w:val="00402AA3"/>
    <w:rsid w:val="00457B25"/>
    <w:rsid w:val="0046422A"/>
    <w:rsid w:val="004B4237"/>
    <w:rsid w:val="004F7CCB"/>
    <w:rsid w:val="00504E7C"/>
    <w:rsid w:val="00527DBC"/>
    <w:rsid w:val="00532841"/>
    <w:rsid w:val="00554406"/>
    <w:rsid w:val="00593200"/>
    <w:rsid w:val="00604849"/>
    <w:rsid w:val="00605D94"/>
    <w:rsid w:val="0060785A"/>
    <w:rsid w:val="00614F28"/>
    <w:rsid w:val="00637D23"/>
    <w:rsid w:val="0066134D"/>
    <w:rsid w:val="006A2412"/>
    <w:rsid w:val="006C3D8E"/>
    <w:rsid w:val="007039C5"/>
    <w:rsid w:val="007045B5"/>
    <w:rsid w:val="00705942"/>
    <w:rsid w:val="00712196"/>
    <w:rsid w:val="00721ABA"/>
    <w:rsid w:val="00727927"/>
    <w:rsid w:val="00753FB1"/>
    <w:rsid w:val="007605FD"/>
    <w:rsid w:val="007B69BE"/>
    <w:rsid w:val="007C53E1"/>
    <w:rsid w:val="007D1833"/>
    <w:rsid w:val="007D1B3F"/>
    <w:rsid w:val="007E1704"/>
    <w:rsid w:val="007F3EC1"/>
    <w:rsid w:val="00804546"/>
    <w:rsid w:val="00812419"/>
    <w:rsid w:val="008265DD"/>
    <w:rsid w:val="008572FA"/>
    <w:rsid w:val="00872A1D"/>
    <w:rsid w:val="0089595A"/>
    <w:rsid w:val="008B4DFD"/>
    <w:rsid w:val="008C0783"/>
    <w:rsid w:val="008F182F"/>
    <w:rsid w:val="008F40AE"/>
    <w:rsid w:val="00911907"/>
    <w:rsid w:val="00920DA2"/>
    <w:rsid w:val="0094013F"/>
    <w:rsid w:val="00941C70"/>
    <w:rsid w:val="009574C2"/>
    <w:rsid w:val="009A2B34"/>
    <w:rsid w:val="00A31800"/>
    <w:rsid w:val="00A53095"/>
    <w:rsid w:val="00A629E0"/>
    <w:rsid w:val="00A71FBC"/>
    <w:rsid w:val="00A94F5A"/>
    <w:rsid w:val="00AB09DF"/>
    <w:rsid w:val="00AC0D07"/>
    <w:rsid w:val="00AD3A9C"/>
    <w:rsid w:val="00B060A0"/>
    <w:rsid w:val="00B21727"/>
    <w:rsid w:val="00B61046"/>
    <w:rsid w:val="00B623BC"/>
    <w:rsid w:val="00B921DB"/>
    <w:rsid w:val="00BA15B5"/>
    <w:rsid w:val="00BA44C8"/>
    <w:rsid w:val="00BD01C1"/>
    <w:rsid w:val="00BD6E9D"/>
    <w:rsid w:val="00BE26D3"/>
    <w:rsid w:val="00C24FD1"/>
    <w:rsid w:val="00C34523"/>
    <w:rsid w:val="00C46EAF"/>
    <w:rsid w:val="00C60123"/>
    <w:rsid w:val="00C971D0"/>
    <w:rsid w:val="00CD7F43"/>
    <w:rsid w:val="00CE5FB2"/>
    <w:rsid w:val="00CE702D"/>
    <w:rsid w:val="00D1011A"/>
    <w:rsid w:val="00D11557"/>
    <w:rsid w:val="00D118FB"/>
    <w:rsid w:val="00D229FC"/>
    <w:rsid w:val="00D347D7"/>
    <w:rsid w:val="00D41615"/>
    <w:rsid w:val="00D932E0"/>
    <w:rsid w:val="00DC054E"/>
    <w:rsid w:val="00E250DF"/>
    <w:rsid w:val="00E26ED8"/>
    <w:rsid w:val="00EA3DFF"/>
    <w:rsid w:val="00ED307F"/>
    <w:rsid w:val="00ED75B5"/>
    <w:rsid w:val="00F03E02"/>
    <w:rsid w:val="00F43252"/>
    <w:rsid w:val="00F472AC"/>
    <w:rsid w:val="00F57BD2"/>
    <w:rsid w:val="00F61589"/>
    <w:rsid w:val="00FB1739"/>
    <w:rsid w:val="00FB4B7C"/>
    <w:rsid w:val="00FC5072"/>
    <w:rsid w:val="00FC58DE"/>
    <w:rsid w:val="00FD54CE"/>
    <w:rsid w:val="00F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ru v:ext="edit" colors="#039"/>
    </o:shapedefaults>
    <o:shapelayout v:ext="edit">
      <o:idmap v:ext="edit" data="1"/>
    </o:shapelayout>
  </w:shapeDefaults>
  <w:decimalSymbol w:val=","/>
  <w:listSeparator w:val=";"/>
  <w15:chartTrackingRefBased/>
  <w15:docId w15:val="{366D6430-BC7C-4DAA-9DCF-1D3510388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5072"/>
    <w:rPr>
      <w:sz w:val="24"/>
      <w:szCs w:val="24"/>
    </w:rPr>
  </w:style>
  <w:style w:type="paragraph" w:styleId="berschrift1">
    <w:name w:val="heading 1"/>
    <w:aliases w:val="Überschrift 1 Tahoma"/>
    <w:basedOn w:val="Listennummer"/>
    <w:next w:val="Standard"/>
    <w:qFormat/>
    <w:rsid w:val="00ED75B5"/>
    <w:pPr>
      <w:keepNext/>
      <w:numPr>
        <w:numId w:val="0"/>
      </w:numPr>
      <w:spacing w:before="240" w:after="60"/>
      <w:outlineLvl w:val="0"/>
    </w:pPr>
    <w:rPr>
      <w:rFonts w:ascii="Tahoma" w:hAnsi="Tahoma" w:cs="Arial"/>
      <w:bCs/>
      <w:kern w:val="32"/>
      <w:sz w:val="28"/>
      <w:szCs w:val="32"/>
    </w:rPr>
  </w:style>
  <w:style w:type="paragraph" w:styleId="berschrift2">
    <w:name w:val="heading 2"/>
    <w:aliases w:val="Überschrift 2 Tahoma"/>
    <w:basedOn w:val="berschrift1"/>
    <w:link w:val="berschrift2Zchn"/>
    <w:uiPriority w:val="9"/>
    <w:qFormat/>
    <w:rsid w:val="00ED75B5"/>
    <w:pPr>
      <w:numPr>
        <w:ilvl w:val="1"/>
        <w:numId w:val="5"/>
      </w:numPr>
      <w:outlineLvl w:val="1"/>
    </w:pPr>
    <w:rPr>
      <w:sz w:val="24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rsid w:val="00ED75B5"/>
    <w:pPr>
      <w:numPr>
        <w:numId w:val="2"/>
      </w:numPr>
    </w:pPr>
  </w:style>
  <w:style w:type="paragraph" w:styleId="Listennummer">
    <w:name w:val="List Number"/>
    <w:basedOn w:val="Standard"/>
    <w:rsid w:val="00ED75B5"/>
    <w:pPr>
      <w:numPr>
        <w:numId w:val="4"/>
      </w:numPr>
    </w:pPr>
  </w:style>
  <w:style w:type="paragraph" w:styleId="Kopfzeile">
    <w:name w:val="header"/>
    <w:basedOn w:val="Standard"/>
    <w:rsid w:val="00FB4B7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B4B7C"/>
    <w:pPr>
      <w:tabs>
        <w:tab w:val="center" w:pos="4536"/>
        <w:tab w:val="right" w:pos="9072"/>
      </w:tabs>
    </w:pPr>
  </w:style>
  <w:style w:type="character" w:customStyle="1" w:styleId="form-text">
    <w:name w:val="form-text"/>
    <w:basedOn w:val="Absatz-Standardschriftart"/>
    <w:rsid w:val="00457B25"/>
  </w:style>
  <w:style w:type="character" w:styleId="Hyperlink">
    <w:name w:val="Hyperlink"/>
    <w:uiPriority w:val="99"/>
    <w:rsid w:val="00065E13"/>
    <w:rPr>
      <w:color w:val="0000FF"/>
      <w:u w:val="single"/>
    </w:rPr>
  </w:style>
  <w:style w:type="table" w:styleId="Tabellenraster">
    <w:name w:val="Table Grid"/>
    <w:basedOn w:val="NormaleTabelle"/>
    <w:rsid w:val="00CE5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3753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37539D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aliases w:val="Überschrift 2 Tahoma Zchn"/>
    <w:link w:val="berschrift2"/>
    <w:uiPriority w:val="9"/>
    <w:rsid w:val="000D6027"/>
    <w:rPr>
      <w:rFonts w:ascii="Tahoma" w:hAnsi="Tahoma" w:cs="Arial"/>
      <w:bCs/>
      <w:kern w:val="32"/>
      <w:sz w:val="24"/>
      <w:szCs w:val="28"/>
    </w:rPr>
  </w:style>
  <w:style w:type="character" w:customStyle="1" w:styleId="fs16">
    <w:name w:val="fs16"/>
    <w:rsid w:val="000D6027"/>
  </w:style>
  <w:style w:type="paragraph" w:styleId="Textkrper">
    <w:name w:val="Body Text"/>
    <w:basedOn w:val="Standard"/>
    <w:link w:val="TextkrperZchn"/>
    <w:unhideWhenUsed/>
    <w:rsid w:val="00F57BD2"/>
    <w:pPr>
      <w:spacing w:after="120"/>
    </w:pPr>
    <w:rPr>
      <w:rFonts w:ascii="TheSans Swisscom Light" w:hAnsi="TheSans Swisscom Light"/>
      <w:sz w:val="20"/>
      <w:lang w:val="en-GB"/>
    </w:rPr>
  </w:style>
  <w:style w:type="character" w:customStyle="1" w:styleId="TextkrperZchn">
    <w:name w:val="Textkörper Zchn"/>
    <w:link w:val="Textkrper"/>
    <w:rsid w:val="00F57BD2"/>
    <w:rPr>
      <w:rFonts w:ascii="TheSans Swisscom Light" w:hAnsi="TheSans Swisscom Light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573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2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6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9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43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48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72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5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90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85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13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8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56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54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63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13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9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00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34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04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2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63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11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9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8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56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51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07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92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70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99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8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2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4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7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24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8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7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32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9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53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0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40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49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60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63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35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35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2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7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47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5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8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70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9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87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26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4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2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9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59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3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93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52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56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5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8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6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08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7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18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40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9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7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8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4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69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2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03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36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0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28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1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crealengo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usa7\Documents\Business\CreaLengo\Diverses\Briefpapier%20CreaLengo%20Dullik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 CreaLengo Dulliken.dotx</Template>
  <TotalTime>0</TotalTime>
  <Pages>1</Pages>
  <Words>139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Darf ich mich vorstellen, mein Name ist </vt:lpstr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Darf ich mich vorstellen, mein Name ist </dc:title>
  <dc:subject/>
  <dc:creator>Carusa7</dc:creator>
  <cp:keywords/>
  <dc:description/>
  <cp:lastModifiedBy>carusa7 CreaLengo</cp:lastModifiedBy>
  <cp:revision>3</cp:revision>
  <cp:lastPrinted>2017-10-23T09:10:00Z</cp:lastPrinted>
  <dcterms:created xsi:type="dcterms:W3CDTF">2019-09-16T14:22:00Z</dcterms:created>
  <dcterms:modified xsi:type="dcterms:W3CDTF">2019-11-01T15:49:00Z</dcterms:modified>
</cp:coreProperties>
</file>